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4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506"/>
        <w:gridCol w:w="4365"/>
        <w:gridCol w:w="622"/>
      </w:tblGrid>
      <w:tr w:rsidR="007D68A2" w:rsidRPr="008A166B" w14:paraId="65D9784F" w14:textId="77777777" w:rsidTr="006B2C43">
        <w:tc>
          <w:tcPr>
            <w:tcW w:w="5000" w:type="pct"/>
            <w:gridSpan w:val="4"/>
            <w:vAlign w:val="bottom"/>
          </w:tcPr>
          <w:p w14:paraId="10DB8DFE" w14:textId="77777777" w:rsidR="007D68A2" w:rsidRDefault="00F25EB6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Department/College: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0"/>
          </w:p>
          <w:p w14:paraId="51E2FBA0" w14:textId="77777777" w:rsidR="00070D13" w:rsidRDefault="00070D13" w:rsidP="006B2C43">
            <w:pPr>
              <w:rPr>
                <w:sz w:val="18"/>
                <w:szCs w:val="18"/>
              </w:rPr>
            </w:pPr>
          </w:p>
          <w:p w14:paraId="0BDC055E" w14:textId="77777777" w:rsidR="00070D13" w:rsidRDefault="00070D13" w:rsidP="00070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Hiring Manager</w:t>
            </w:r>
            <w:r w:rsidRPr="008A166B">
              <w:rPr>
                <w:sz w:val="18"/>
                <w:szCs w:val="18"/>
              </w:rPr>
              <w:t xml:space="preserve">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</w:p>
          <w:p w14:paraId="12C68B44" w14:textId="77777777" w:rsidR="00070D13" w:rsidRPr="008A166B" w:rsidRDefault="00070D13" w:rsidP="006B2C43">
            <w:pPr>
              <w:rPr>
                <w:sz w:val="18"/>
                <w:szCs w:val="18"/>
              </w:rPr>
            </w:pPr>
          </w:p>
        </w:tc>
      </w:tr>
      <w:tr w:rsidR="007D68A2" w:rsidRPr="008A166B" w14:paraId="734426BB" w14:textId="77777777" w:rsidTr="006B2C43">
        <w:tc>
          <w:tcPr>
            <w:tcW w:w="5000" w:type="pct"/>
            <w:gridSpan w:val="4"/>
            <w:vAlign w:val="bottom"/>
          </w:tcPr>
          <w:p w14:paraId="62E948E9" w14:textId="77777777" w:rsidR="006B2C43" w:rsidRPr="008A166B" w:rsidRDefault="006B2C43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Recommended Candidate: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1"/>
          </w:p>
          <w:p w14:paraId="2A9F0729" w14:textId="77777777" w:rsidR="006B2C43" w:rsidRPr="008A166B" w:rsidRDefault="006B2C43" w:rsidP="006B2C43">
            <w:pPr>
              <w:rPr>
                <w:sz w:val="18"/>
                <w:szCs w:val="18"/>
              </w:rPr>
            </w:pPr>
          </w:p>
          <w:p w14:paraId="31E274AE" w14:textId="77777777" w:rsidR="006B2C43" w:rsidRPr="008A166B" w:rsidRDefault="006B2C43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PC#: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2"/>
          </w:p>
          <w:p w14:paraId="57A3074F" w14:textId="77777777" w:rsidR="006B2C43" w:rsidRPr="008A166B" w:rsidRDefault="006B2C43" w:rsidP="006B2C43">
            <w:pPr>
              <w:rPr>
                <w:sz w:val="18"/>
                <w:szCs w:val="18"/>
              </w:rPr>
            </w:pPr>
          </w:p>
          <w:p w14:paraId="245C4235" w14:textId="77777777" w:rsidR="00720EB5" w:rsidRPr="008A166B" w:rsidRDefault="00720EB5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Position Title: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3"/>
          </w:p>
          <w:p w14:paraId="0264C34C" w14:textId="77777777" w:rsidR="00720EB5" w:rsidRPr="008A166B" w:rsidRDefault="00720EB5" w:rsidP="006B2C43">
            <w:pPr>
              <w:rPr>
                <w:sz w:val="18"/>
                <w:szCs w:val="18"/>
              </w:rPr>
            </w:pPr>
          </w:p>
          <w:p w14:paraId="6EA4FE7E" w14:textId="77777777" w:rsidR="006B2C43" w:rsidRPr="008A166B" w:rsidRDefault="006B2C43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Proposed Starting Date: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4"/>
          </w:p>
          <w:p w14:paraId="4AC41758" w14:textId="77777777" w:rsidR="006B2C43" w:rsidRPr="008A166B" w:rsidRDefault="006B2C43" w:rsidP="006B2C43">
            <w:pPr>
              <w:rPr>
                <w:sz w:val="18"/>
                <w:szCs w:val="18"/>
              </w:rPr>
            </w:pPr>
          </w:p>
          <w:p w14:paraId="5FC06734" w14:textId="77777777" w:rsidR="007D68A2" w:rsidRPr="008A166B" w:rsidRDefault="00070D13" w:rsidP="006B2C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Proposed End Date</w:t>
            </w:r>
            <w:r w:rsidR="007D68A2" w:rsidRPr="008A166B">
              <w:rPr>
                <w:sz w:val="18"/>
                <w:szCs w:val="18"/>
              </w:rPr>
              <w:t>:</w:t>
            </w:r>
            <w:r w:rsidR="006B2C43" w:rsidRPr="008A166B">
              <w:rPr>
                <w:sz w:val="18"/>
                <w:szCs w:val="18"/>
              </w:rPr>
              <w:t xml:space="preserve">  </w:t>
            </w:r>
            <w:r w:rsidR="006B2C43" w:rsidRPr="008A166B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6B2C43" w:rsidRPr="008A166B">
              <w:rPr>
                <w:sz w:val="18"/>
                <w:szCs w:val="18"/>
              </w:rPr>
              <w:instrText xml:space="preserve"> FORMTEXT </w:instrText>
            </w:r>
            <w:r w:rsidR="006B2C43" w:rsidRPr="008A166B">
              <w:rPr>
                <w:sz w:val="18"/>
                <w:szCs w:val="18"/>
              </w:rPr>
            </w:r>
            <w:r w:rsidR="006B2C43" w:rsidRPr="008A166B">
              <w:rPr>
                <w:sz w:val="18"/>
                <w:szCs w:val="18"/>
              </w:rPr>
              <w:fldChar w:fldCharType="separate"/>
            </w:r>
            <w:r w:rsidR="006B2C43" w:rsidRPr="008A166B">
              <w:rPr>
                <w:noProof/>
                <w:sz w:val="18"/>
                <w:szCs w:val="18"/>
              </w:rPr>
              <w:t> </w:t>
            </w:r>
            <w:r w:rsidR="006B2C43" w:rsidRPr="008A166B">
              <w:rPr>
                <w:noProof/>
                <w:sz w:val="18"/>
                <w:szCs w:val="18"/>
              </w:rPr>
              <w:t> </w:t>
            </w:r>
            <w:r w:rsidR="006B2C43" w:rsidRPr="008A166B">
              <w:rPr>
                <w:noProof/>
                <w:sz w:val="18"/>
                <w:szCs w:val="18"/>
              </w:rPr>
              <w:t> </w:t>
            </w:r>
            <w:r w:rsidR="006B2C43" w:rsidRPr="008A166B">
              <w:rPr>
                <w:noProof/>
                <w:sz w:val="18"/>
                <w:szCs w:val="18"/>
              </w:rPr>
              <w:t> </w:t>
            </w:r>
            <w:r w:rsidR="006B2C43" w:rsidRPr="008A166B">
              <w:rPr>
                <w:noProof/>
                <w:sz w:val="18"/>
                <w:szCs w:val="18"/>
              </w:rPr>
              <w:t> </w:t>
            </w:r>
            <w:r w:rsidR="006B2C43" w:rsidRPr="008A166B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7D68A2" w:rsidRPr="008A166B" w14:paraId="7273B05F" w14:textId="77777777" w:rsidTr="004F3480">
        <w:trPr>
          <w:gridAfter w:val="2"/>
          <w:wAfter w:w="2125" w:type="pct"/>
          <w:trHeight w:val="70"/>
        </w:trPr>
        <w:tc>
          <w:tcPr>
            <w:tcW w:w="2875" w:type="pct"/>
            <w:gridSpan w:val="2"/>
            <w:vAlign w:val="bottom"/>
          </w:tcPr>
          <w:p w14:paraId="188EC2E8" w14:textId="77777777" w:rsidR="004F3480" w:rsidRPr="008A166B" w:rsidRDefault="004F3480" w:rsidP="00267249">
            <w:pPr>
              <w:rPr>
                <w:sz w:val="18"/>
                <w:szCs w:val="18"/>
              </w:rPr>
            </w:pPr>
          </w:p>
          <w:p w14:paraId="37D7F235" w14:textId="77777777" w:rsidR="007D68A2" w:rsidRPr="008A166B" w:rsidRDefault="006B2C43" w:rsidP="00267249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Date search will be </w:t>
            </w:r>
            <w:r w:rsidR="007D68A2" w:rsidRPr="008A166B">
              <w:rPr>
                <w:sz w:val="18"/>
                <w:szCs w:val="18"/>
              </w:rPr>
              <w:t>conducted:</w:t>
            </w:r>
            <w:r w:rsidRPr="008A166B">
              <w:rPr>
                <w:sz w:val="18"/>
                <w:szCs w:val="18"/>
              </w:rPr>
              <w:t xml:space="preserve">  </w:t>
            </w:r>
            <w:r w:rsidRPr="008A166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46DE2" w:rsidRPr="008A166B" w14:paraId="5A5938EF" w14:textId="77777777" w:rsidTr="006B2C43">
        <w:trPr>
          <w:gridAfter w:val="1"/>
          <w:wAfter w:w="265" w:type="pct"/>
        </w:trPr>
        <w:tc>
          <w:tcPr>
            <w:tcW w:w="4735" w:type="pct"/>
            <w:gridSpan w:val="3"/>
            <w:vAlign w:val="bottom"/>
          </w:tcPr>
          <w:p w14:paraId="5B421389" w14:textId="77777777" w:rsidR="0061530D" w:rsidRPr="008A166B" w:rsidRDefault="0061530D" w:rsidP="006B2C43">
            <w:pPr>
              <w:spacing w:before="240"/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>Justification for conditional hire:  (Justify why a temporary placement, without a search, needs to be conducted to fill this position</w:t>
            </w:r>
            <w:r w:rsidR="00267249" w:rsidRPr="008A166B">
              <w:rPr>
                <w:sz w:val="18"/>
                <w:szCs w:val="18"/>
              </w:rPr>
              <w:t>, include why the recommended candidate meets the position needs</w:t>
            </w:r>
            <w:r w:rsidRPr="008A166B">
              <w:rPr>
                <w:sz w:val="18"/>
                <w:szCs w:val="18"/>
              </w:rPr>
              <w:t>.)</w:t>
            </w:r>
          </w:p>
          <w:p w14:paraId="10F465AF" w14:textId="77777777" w:rsidR="0061530D" w:rsidRPr="008A166B" w:rsidRDefault="006B2C43" w:rsidP="006B2C43">
            <w:pPr>
              <w:spacing w:before="240"/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8A166B">
              <w:rPr>
                <w:sz w:val="18"/>
                <w:szCs w:val="18"/>
              </w:rPr>
              <w:instrText xml:space="preserve"> FORMTEXT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noProof/>
                <w:sz w:val="18"/>
                <w:szCs w:val="18"/>
              </w:rPr>
              <w:t> </w:t>
            </w:r>
            <w:r w:rsidRPr="008A166B">
              <w:rPr>
                <w:sz w:val="18"/>
                <w:szCs w:val="18"/>
              </w:rPr>
              <w:fldChar w:fldCharType="end"/>
            </w:r>
            <w:bookmarkEnd w:id="7"/>
          </w:p>
          <w:p w14:paraId="0AEDA82B" w14:textId="77777777" w:rsidR="004F3480" w:rsidRPr="008A166B" w:rsidRDefault="0093763C" w:rsidP="006B2C43">
            <w:pPr>
              <w:spacing w:before="240"/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>Please ensure each of the followi</w:t>
            </w:r>
            <w:r w:rsidR="004F3480" w:rsidRPr="008A166B">
              <w:rPr>
                <w:sz w:val="18"/>
                <w:szCs w:val="18"/>
              </w:rPr>
              <w:t xml:space="preserve">ng are attached to your request and forward to the Employment Services mailbox </w:t>
            </w:r>
            <w:hyperlink r:id="rId11" w:history="1">
              <w:r w:rsidR="004F3480" w:rsidRPr="008A166B">
                <w:rPr>
                  <w:rStyle w:val="Hyperlink"/>
                  <w:sz w:val="18"/>
                  <w:szCs w:val="18"/>
                </w:rPr>
                <w:t>emplsvcs@cmich.edu</w:t>
              </w:r>
            </w:hyperlink>
          </w:p>
        </w:tc>
      </w:tr>
      <w:tr w:rsidR="00346DE2" w:rsidRPr="008A166B" w14:paraId="25DB2521" w14:textId="77777777" w:rsidTr="00DA0104">
        <w:trPr>
          <w:gridAfter w:val="1"/>
          <w:wAfter w:w="265" w:type="pct"/>
          <w:trHeight w:val="357"/>
        </w:trPr>
        <w:tc>
          <w:tcPr>
            <w:tcW w:w="529" w:type="pct"/>
          </w:tcPr>
          <w:p w14:paraId="2BEA1552" w14:textId="77777777" w:rsidR="00346DE2" w:rsidRPr="008A166B" w:rsidRDefault="006B2C43" w:rsidP="006B2C43">
            <w:pPr>
              <w:spacing w:before="120"/>
              <w:ind w:left="432"/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8A166B">
              <w:rPr>
                <w:sz w:val="18"/>
                <w:szCs w:val="18"/>
              </w:rPr>
              <w:instrText xml:space="preserve"> FORMCHECKBOX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206" w:type="pct"/>
            <w:gridSpan w:val="2"/>
            <w:vAlign w:val="bottom"/>
          </w:tcPr>
          <w:p w14:paraId="4E40C53A" w14:textId="77777777" w:rsidR="00346DE2" w:rsidRPr="008A166B" w:rsidRDefault="0093763C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>Job Description</w:t>
            </w:r>
          </w:p>
        </w:tc>
      </w:tr>
      <w:tr w:rsidR="00346DE2" w:rsidRPr="008A166B" w14:paraId="43F85817" w14:textId="77777777" w:rsidTr="004F3480">
        <w:trPr>
          <w:gridAfter w:val="1"/>
          <w:wAfter w:w="265" w:type="pct"/>
        </w:trPr>
        <w:tc>
          <w:tcPr>
            <w:tcW w:w="529" w:type="pct"/>
          </w:tcPr>
          <w:p w14:paraId="632C1B68" w14:textId="77777777" w:rsidR="00346DE2" w:rsidRPr="008A166B" w:rsidRDefault="006B2C43" w:rsidP="006B2C43">
            <w:pPr>
              <w:spacing w:before="120"/>
              <w:ind w:left="432"/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8A166B">
              <w:rPr>
                <w:sz w:val="18"/>
                <w:szCs w:val="18"/>
              </w:rPr>
              <w:instrText xml:space="preserve"> FORMCHECKBOX </w:instrText>
            </w:r>
            <w:r w:rsidRPr="008A166B">
              <w:rPr>
                <w:sz w:val="18"/>
                <w:szCs w:val="18"/>
              </w:rPr>
            </w:r>
            <w:r w:rsidRPr="008A166B">
              <w:rPr>
                <w:sz w:val="18"/>
                <w:szCs w:val="18"/>
              </w:rPr>
              <w:fldChar w:fldCharType="separate"/>
            </w:r>
            <w:r w:rsidRPr="008A166B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206" w:type="pct"/>
            <w:gridSpan w:val="2"/>
            <w:vAlign w:val="bottom"/>
          </w:tcPr>
          <w:p w14:paraId="2E245C5E" w14:textId="77777777" w:rsidR="00207A86" w:rsidRPr="008A166B" w:rsidRDefault="0093763C" w:rsidP="006B2C43">
            <w:pPr>
              <w:rPr>
                <w:sz w:val="18"/>
                <w:szCs w:val="18"/>
              </w:rPr>
            </w:pPr>
            <w:r w:rsidRPr="008A166B">
              <w:rPr>
                <w:sz w:val="18"/>
                <w:szCs w:val="18"/>
              </w:rPr>
              <w:t xml:space="preserve">Resume </w:t>
            </w:r>
            <w:r w:rsidR="0061530D" w:rsidRPr="008A166B">
              <w:rPr>
                <w:sz w:val="18"/>
                <w:szCs w:val="18"/>
              </w:rPr>
              <w:t xml:space="preserve">of </w:t>
            </w:r>
            <w:r w:rsidR="006B2C43" w:rsidRPr="008A166B">
              <w:rPr>
                <w:sz w:val="18"/>
                <w:szCs w:val="18"/>
              </w:rPr>
              <w:t>recommended candidate</w:t>
            </w:r>
          </w:p>
        </w:tc>
      </w:tr>
    </w:tbl>
    <w:p w14:paraId="2958514F" w14:textId="77777777" w:rsidR="004F3480" w:rsidRPr="008A166B" w:rsidRDefault="004F3480" w:rsidP="00685321">
      <w:pPr>
        <w:rPr>
          <w:b/>
          <w:sz w:val="19"/>
          <w:szCs w:val="19"/>
        </w:rPr>
        <w:sectPr w:rsidR="004F3480" w:rsidRPr="008A166B" w:rsidSect="004F3480">
          <w:headerReference w:type="default" r:id="rId12"/>
          <w:footerReference w:type="default" r:id="rId13"/>
          <w:pgSz w:w="12240" w:h="15840"/>
          <w:pgMar w:top="720" w:right="720" w:bottom="720" w:left="720" w:header="720" w:footer="432" w:gutter="0"/>
          <w:cols w:space="720"/>
          <w:docGrid w:linePitch="381"/>
        </w:sectPr>
      </w:pPr>
    </w:p>
    <w:p w14:paraId="3C340D34" w14:textId="77777777" w:rsidR="00207A86" w:rsidRDefault="004236D4" w:rsidP="00207A86">
      <w:pPr>
        <w:tabs>
          <w:tab w:val="left" w:pos="900"/>
        </w:tabs>
      </w:pPr>
      <w:r w:rsidRPr="004236D4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1B33F" wp14:editId="57C633C1">
                <wp:simplePos x="0" y="0"/>
                <wp:positionH relativeFrom="column">
                  <wp:posOffset>66676</wp:posOffset>
                </wp:positionH>
                <wp:positionV relativeFrom="paragraph">
                  <wp:posOffset>4046220</wp:posOffset>
                </wp:positionV>
                <wp:extent cx="6648450" cy="9525"/>
                <wp:effectExtent l="19050" t="38100" r="38100" b="4762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8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AD50C3" id="Straight Connector 2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318.6pt" to="528.75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" strokecolor="maroon" strokeweight="6pt">
                <v:stroke joinstyle="miter"/>
              </v:line>
            </w:pict>
          </mc:Fallback>
        </mc:AlternateContent>
      </w:r>
    </w:p>
    <w:p w14:paraId="33EB6500" w14:textId="77777777" w:rsidR="00207A86" w:rsidRPr="00207A86" w:rsidRDefault="00207A86" w:rsidP="00207A86">
      <w:pPr>
        <w:spacing w:after="0" w:line="240" w:lineRule="auto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</w:t>
      </w:r>
      <w:r w:rsidRPr="008A166B">
        <w:rPr>
          <w:b/>
          <w:sz w:val="19"/>
          <w:szCs w:val="19"/>
        </w:rPr>
        <w:t xml:space="preserve">Approved by:   </w:t>
      </w:r>
      <w:r w:rsidRPr="008A166B">
        <w:rPr>
          <w:b/>
          <w:sz w:val="19"/>
          <w:szCs w:val="19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A166B">
        <w:rPr>
          <w:b/>
          <w:sz w:val="19"/>
          <w:szCs w:val="19"/>
        </w:rPr>
        <w:instrText xml:space="preserve"> FORMTEXT </w:instrText>
      </w:r>
      <w:r w:rsidRPr="008A166B">
        <w:rPr>
          <w:b/>
          <w:sz w:val="19"/>
          <w:szCs w:val="19"/>
        </w:rPr>
      </w:r>
      <w:r w:rsidRPr="008A166B">
        <w:rPr>
          <w:b/>
          <w:sz w:val="19"/>
          <w:szCs w:val="19"/>
        </w:rPr>
        <w:fldChar w:fldCharType="separate"/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fldChar w:fldCharType="end"/>
      </w:r>
      <w:r w:rsidRPr="008A166B">
        <w:rPr>
          <w:b/>
          <w:sz w:val="19"/>
          <w:szCs w:val="19"/>
        </w:rPr>
        <w:tab/>
      </w:r>
      <w:r w:rsidRPr="008A166B">
        <w:rPr>
          <w:b/>
          <w:sz w:val="19"/>
          <w:szCs w:val="19"/>
        </w:rPr>
        <w:tab/>
      </w:r>
      <w:r w:rsidRPr="008A166B">
        <w:rPr>
          <w:b/>
          <w:sz w:val="19"/>
          <w:szCs w:val="19"/>
        </w:rPr>
        <w:tab/>
      </w:r>
      <w:r w:rsidRPr="008A166B">
        <w:rPr>
          <w:b/>
          <w:sz w:val="19"/>
          <w:szCs w:val="19"/>
        </w:rPr>
        <w:tab/>
      </w:r>
      <w:r w:rsidRPr="008A166B">
        <w:rPr>
          <w:b/>
          <w:sz w:val="19"/>
          <w:szCs w:val="19"/>
        </w:rPr>
        <w:tab/>
      </w:r>
      <w:r w:rsidRPr="008A166B">
        <w:rPr>
          <w:b/>
          <w:sz w:val="19"/>
          <w:szCs w:val="19"/>
        </w:rPr>
        <w:tab/>
        <w:t xml:space="preserve">Date:   </w:t>
      </w:r>
      <w:r w:rsidRPr="008A166B">
        <w:rPr>
          <w:b/>
          <w:sz w:val="19"/>
          <w:szCs w:val="19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A166B">
        <w:rPr>
          <w:b/>
          <w:sz w:val="19"/>
          <w:szCs w:val="19"/>
        </w:rPr>
        <w:instrText xml:space="preserve"> FORMTEXT </w:instrText>
      </w:r>
      <w:r w:rsidRPr="008A166B">
        <w:rPr>
          <w:b/>
          <w:sz w:val="19"/>
          <w:szCs w:val="19"/>
        </w:rPr>
      </w:r>
      <w:r w:rsidRPr="008A166B">
        <w:rPr>
          <w:b/>
          <w:sz w:val="19"/>
          <w:szCs w:val="19"/>
        </w:rPr>
        <w:fldChar w:fldCharType="separate"/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t> </w:t>
      </w:r>
      <w:r w:rsidRPr="008A166B">
        <w:rPr>
          <w:b/>
          <w:sz w:val="19"/>
          <w:szCs w:val="19"/>
        </w:rPr>
        <w:fldChar w:fldCharType="end"/>
      </w:r>
    </w:p>
    <w:p w14:paraId="688E740F" w14:textId="77777777" w:rsidR="00207A86" w:rsidRPr="00207A86" w:rsidRDefault="00207A86" w:rsidP="00207A8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07A86">
        <w:rPr>
          <w:sz w:val="16"/>
          <w:szCs w:val="16"/>
        </w:rPr>
        <w:t>Senior Manager/Dean (or designee)</w:t>
      </w:r>
    </w:p>
    <w:p w14:paraId="3C075318" w14:textId="77777777" w:rsidR="00207A86" w:rsidRPr="00207A86" w:rsidRDefault="00207A86" w:rsidP="00207A86">
      <w:pPr>
        <w:spacing w:after="0" w:line="240" w:lineRule="auto"/>
        <w:rPr>
          <w:sz w:val="16"/>
          <w:szCs w:val="16"/>
        </w:rPr>
        <w:sectPr w:rsidR="00207A86" w:rsidRPr="00207A86" w:rsidSect="004F3480">
          <w:type w:val="continuous"/>
          <w:pgSz w:w="12240" w:h="15840"/>
          <w:pgMar w:top="720" w:right="720" w:bottom="720" w:left="720" w:header="720" w:footer="432" w:gutter="0"/>
          <w:cols w:space="720"/>
          <w:docGrid w:linePitch="381"/>
        </w:sectPr>
      </w:pPr>
    </w:p>
    <w:tbl>
      <w:tblPr>
        <w:tblStyle w:val="TableGrid"/>
        <w:tblpPr w:leftFromText="180" w:rightFromText="180" w:vertAnchor="text" w:tblpY="1"/>
        <w:tblOverlap w:val="never"/>
        <w:tblW w:w="6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3"/>
        <w:gridCol w:w="223"/>
        <w:gridCol w:w="231"/>
        <w:gridCol w:w="239"/>
        <w:gridCol w:w="236"/>
        <w:gridCol w:w="239"/>
        <w:gridCol w:w="239"/>
        <w:gridCol w:w="239"/>
        <w:gridCol w:w="236"/>
        <w:gridCol w:w="236"/>
        <w:gridCol w:w="236"/>
        <w:gridCol w:w="236"/>
        <w:gridCol w:w="236"/>
        <w:gridCol w:w="236"/>
        <w:gridCol w:w="222"/>
      </w:tblGrid>
      <w:tr w:rsidR="004236D4" w:rsidRPr="008A166B" w14:paraId="2ACF39D3" w14:textId="77777777" w:rsidTr="004236D4">
        <w:tc>
          <w:tcPr>
            <w:tcW w:w="3735" w:type="pct"/>
            <w:vAlign w:val="bottom"/>
          </w:tcPr>
          <w:p w14:paraId="000B8BED" w14:textId="77777777" w:rsidR="00207A86" w:rsidRDefault="00207A86" w:rsidP="00685321">
            <w:pPr>
              <w:rPr>
                <w:b/>
                <w:sz w:val="18"/>
                <w:szCs w:val="18"/>
              </w:rPr>
            </w:pPr>
          </w:p>
          <w:p w14:paraId="5603AC28" w14:textId="77777777" w:rsidR="00207A86" w:rsidRDefault="00207A86" w:rsidP="00685321">
            <w:pPr>
              <w:rPr>
                <w:b/>
                <w:sz w:val="18"/>
                <w:szCs w:val="18"/>
              </w:rPr>
            </w:pPr>
          </w:p>
          <w:p w14:paraId="65F0690D" w14:textId="77777777" w:rsidR="00207A86" w:rsidRDefault="004236D4" w:rsidP="00685321">
            <w:pPr>
              <w:rPr>
                <w:b/>
                <w:sz w:val="18"/>
                <w:szCs w:val="18"/>
              </w:rPr>
            </w:pPr>
            <w:r w:rsidRPr="008A166B">
              <w:rPr>
                <w:b/>
                <w:sz w:val="18"/>
                <w:szCs w:val="18"/>
              </w:rPr>
              <w:t>Comments from Human Resources Representative:</w:t>
            </w:r>
          </w:p>
          <w:p w14:paraId="52FAFC20" w14:textId="77777777" w:rsidR="004236D4" w:rsidRPr="00207A86" w:rsidRDefault="004236D4" w:rsidP="00685321">
            <w:pPr>
              <w:rPr>
                <w:b/>
                <w:sz w:val="18"/>
                <w:szCs w:val="18"/>
              </w:rPr>
            </w:pPr>
            <w:r w:rsidRPr="008A166B"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A166B">
              <w:rPr>
                <w:sz w:val="19"/>
                <w:szCs w:val="19"/>
              </w:rPr>
              <w:instrText xml:space="preserve"> FORMTEXT </w:instrText>
            </w:r>
            <w:r w:rsidRPr="008A166B">
              <w:rPr>
                <w:sz w:val="19"/>
                <w:szCs w:val="19"/>
              </w:rPr>
            </w:r>
            <w:r w:rsidRPr="008A166B">
              <w:rPr>
                <w:sz w:val="19"/>
                <w:szCs w:val="19"/>
              </w:rPr>
              <w:fldChar w:fldCharType="separate"/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sz w:val="19"/>
                <w:szCs w:val="19"/>
              </w:rPr>
              <w:fldChar w:fldCharType="end"/>
            </w:r>
          </w:p>
          <w:p w14:paraId="01A740C1" w14:textId="77777777" w:rsidR="004236D4" w:rsidRPr="008A166B" w:rsidRDefault="004236D4" w:rsidP="00685321">
            <w:pPr>
              <w:rPr>
                <w:b/>
                <w:sz w:val="19"/>
                <w:szCs w:val="19"/>
              </w:rPr>
            </w:pPr>
          </w:p>
          <w:p w14:paraId="086BD986" w14:textId="77777777" w:rsidR="004236D4" w:rsidRPr="004236D4" w:rsidRDefault="00067302" w:rsidP="00685321">
            <w:pPr>
              <w:rPr>
                <w:b/>
                <w:color w:val="C00000"/>
                <w:sz w:val="19"/>
                <w:szCs w:val="19"/>
              </w:rPr>
            </w:pPr>
            <w:r w:rsidRPr="004236D4">
              <w:rPr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BC51F8" wp14:editId="78A195A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40005</wp:posOffset>
                      </wp:positionV>
                      <wp:extent cx="6648450" cy="0"/>
                      <wp:effectExtent l="0" t="38100" r="38100" b="3810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rgbClr val="8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1E607" id="Straight Connector 2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3.15pt" to="523.3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" strokecolor="maroon" strokeweight="6pt">
                      <v:stroke joinstyle="miter"/>
                    </v:line>
                  </w:pict>
                </mc:Fallback>
              </mc:AlternateContent>
            </w:r>
            <w:r w:rsidR="004236D4">
              <w:rPr>
                <w:b/>
                <w:sz w:val="19"/>
                <w:szCs w:val="19"/>
              </w:rPr>
              <w:t xml:space="preserve"> </w:t>
            </w:r>
            <w:r w:rsidR="004236D4">
              <w:rPr>
                <w:noProof/>
                <w:color w:val="C00000"/>
              </w:rPr>
              <w:t xml:space="preserve">  </w:t>
            </w:r>
          </w:p>
          <w:p w14:paraId="2C84A001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8A166B">
              <w:rPr>
                <w:b/>
                <w:sz w:val="18"/>
                <w:szCs w:val="18"/>
              </w:rPr>
              <w:t>Comments from Director of Civil Rights and Institutional Equity:</w:t>
            </w:r>
          </w:p>
          <w:p w14:paraId="76FB1FCA" w14:textId="77777777" w:rsidR="004236D4" w:rsidRPr="008A166B" w:rsidRDefault="004236D4" w:rsidP="0068532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8A166B"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A166B">
              <w:rPr>
                <w:sz w:val="19"/>
                <w:szCs w:val="19"/>
              </w:rPr>
              <w:instrText xml:space="preserve"> FORMTEXT </w:instrText>
            </w:r>
            <w:r w:rsidRPr="008A166B">
              <w:rPr>
                <w:sz w:val="19"/>
                <w:szCs w:val="19"/>
              </w:rPr>
            </w:r>
            <w:r w:rsidRPr="008A166B">
              <w:rPr>
                <w:sz w:val="19"/>
                <w:szCs w:val="19"/>
              </w:rPr>
              <w:fldChar w:fldCharType="separate"/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sz w:val="19"/>
                <w:szCs w:val="19"/>
              </w:rPr>
              <w:fldChar w:fldCharType="end"/>
            </w:r>
          </w:p>
          <w:p w14:paraId="1AFF6D47" w14:textId="77777777" w:rsidR="004236D4" w:rsidRPr="008A166B" w:rsidRDefault="004236D4" w:rsidP="00685321">
            <w:pPr>
              <w:rPr>
                <w:sz w:val="19"/>
                <w:szCs w:val="19"/>
              </w:rPr>
            </w:pPr>
          </w:p>
          <w:p w14:paraId="540FF36A" w14:textId="77777777" w:rsidR="004236D4" w:rsidRDefault="004236D4" w:rsidP="00685321">
            <w:pPr>
              <w:rPr>
                <w:b/>
                <w:sz w:val="19"/>
                <w:szCs w:val="19"/>
              </w:rPr>
            </w:pPr>
          </w:p>
          <w:p w14:paraId="02FA1350" w14:textId="77777777" w:rsidR="004236D4" w:rsidRDefault="004236D4" w:rsidP="00685321">
            <w:pPr>
              <w:rPr>
                <w:b/>
                <w:sz w:val="19"/>
                <w:szCs w:val="19"/>
              </w:rPr>
            </w:pPr>
          </w:p>
          <w:p w14:paraId="4EC38375" w14:textId="77777777" w:rsidR="004236D4" w:rsidRPr="008A166B" w:rsidRDefault="004236D4" w:rsidP="00685321">
            <w:pPr>
              <w:rPr>
                <w:sz w:val="19"/>
                <w:szCs w:val="19"/>
              </w:rPr>
            </w:pPr>
            <w:r w:rsidRPr="008A166B">
              <w:rPr>
                <w:b/>
                <w:sz w:val="19"/>
                <w:szCs w:val="19"/>
              </w:rPr>
              <w:t>Approved by:</w:t>
            </w:r>
            <w:r w:rsidRPr="008A166B">
              <w:rPr>
                <w:sz w:val="19"/>
                <w:szCs w:val="19"/>
              </w:rPr>
              <w:t xml:space="preserve">   </w:t>
            </w:r>
            <w:r w:rsidRPr="008A166B">
              <w:rPr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166B">
              <w:rPr>
                <w:sz w:val="19"/>
                <w:szCs w:val="19"/>
              </w:rPr>
              <w:instrText xml:space="preserve"> FORMTEXT </w:instrText>
            </w:r>
            <w:r w:rsidRPr="008A166B">
              <w:rPr>
                <w:sz w:val="19"/>
                <w:szCs w:val="19"/>
              </w:rPr>
            </w:r>
            <w:r w:rsidRPr="008A166B">
              <w:rPr>
                <w:sz w:val="19"/>
                <w:szCs w:val="19"/>
              </w:rPr>
              <w:fldChar w:fldCharType="separate"/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sz w:val="19"/>
                <w:szCs w:val="19"/>
              </w:rPr>
              <w:fldChar w:fldCharType="end"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sz w:val="19"/>
                <w:szCs w:val="19"/>
              </w:rPr>
              <w:tab/>
            </w:r>
            <w:r w:rsidRPr="008A166B">
              <w:rPr>
                <w:b/>
                <w:sz w:val="19"/>
                <w:szCs w:val="19"/>
              </w:rPr>
              <w:t>Date:</w:t>
            </w:r>
            <w:r w:rsidRPr="008A166B">
              <w:rPr>
                <w:sz w:val="19"/>
                <w:szCs w:val="19"/>
              </w:rPr>
              <w:t xml:space="preserve">   </w:t>
            </w:r>
            <w:r w:rsidRPr="008A166B">
              <w:rPr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A166B">
              <w:rPr>
                <w:sz w:val="19"/>
                <w:szCs w:val="19"/>
              </w:rPr>
              <w:instrText xml:space="preserve"> FORMTEXT </w:instrText>
            </w:r>
            <w:r w:rsidRPr="008A166B">
              <w:rPr>
                <w:sz w:val="19"/>
                <w:szCs w:val="19"/>
              </w:rPr>
            </w:r>
            <w:r w:rsidRPr="008A166B">
              <w:rPr>
                <w:sz w:val="19"/>
                <w:szCs w:val="19"/>
              </w:rPr>
              <w:fldChar w:fldCharType="separate"/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noProof/>
                <w:sz w:val="19"/>
                <w:szCs w:val="19"/>
              </w:rPr>
              <w:t> </w:t>
            </w:r>
            <w:r w:rsidRPr="008A166B">
              <w:rPr>
                <w:sz w:val="19"/>
                <w:szCs w:val="19"/>
              </w:rPr>
              <w:fldChar w:fldCharType="end"/>
            </w:r>
          </w:p>
          <w:p w14:paraId="3D96FD78" w14:textId="77777777" w:rsidR="004236D4" w:rsidRPr="008A166B" w:rsidRDefault="004236D4" w:rsidP="00685321">
            <w:pPr>
              <w:rPr>
                <w:sz w:val="16"/>
                <w:szCs w:val="16"/>
              </w:rPr>
            </w:pPr>
            <w:r w:rsidRPr="008A166B">
              <w:rPr>
                <w:sz w:val="16"/>
                <w:szCs w:val="16"/>
              </w:rPr>
              <w:t>Executive Director/Civil Rights and Institutional Equity (or designee)</w:t>
            </w:r>
          </w:p>
          <w:p w14:paraId="6486A687" w14:textId="77777777" w:rsidR="004236D4" w:rsidRPr="008A166B" w:rsidRDefault="004236D4" w:rsidP="006B2C43">
            <w:pPr>
              <w:rPr>
                <w:sz w:val="19"/>
                <w:szCs w:val="19"/>
              </w:rPr>
            </w:pPr>
          </w:p>
        </w:tc>
        <w:tc>
          <w:tcPr>
            <w:tcW w:w="86" w:type="pct"/>
          </w:tcPr>
          <w:p w14:paraId="1CAF8341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89" w:type="pct"/>
          </w:tcPr>
          <w:p w14:paraId="144B11E8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2" w:type="pct"/>
          </w:tcPr>
          <w:p w14:paraId="1EFABB17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13E8119D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2" w:type="pct"/>
          </w:tcPr>
          <w:p w14:paraId="48F8669D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2" w:type="pct"/>
          </w:tcPr>
          <w:p w14:paraId="7C855FCF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2" w:type="pct"/>
          </w:tcPr>
          <w:p w14:paraId="23B9930B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214AD6CD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4F1F4D17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7EDD444B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0991E264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3CA6D498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91" w:type="pct"/>
          </w:tcPr>
          <w:p w14:paraId="6736A2E2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  <w:tc>
          <w:tcPr>
            <w:tcW w:w="86" w:type="pct"/>
          </w:tcPr>
          <w:p w14:paraId="3613A5DF" w14:textId="77777777" w:rsidR="004236D4" w:rsidRPr="008A166B" w:rsidRDefault="004236D4" w:rsidP="00685321">
            <w:pPr>
              <w:rPr>
                <w:b/>
                <w:sz w:val="18"/>
                <w:szCs w:val="18"/>
              </w:rPr>
            </w:pPr>
          </w:p>
        </w:tc>
      </w:tr>
    </w:tbl>
    <w:p w14:paraId="6AEA1703" w14:textId="77777777" w:rsidR="00CE6104" w:rsidRPr="008A166B" w:rsidRDefault="00CE6104" w:rsidP="00E677FE">
      <w:pPr>
        <w:spacing w:after="0"/>
        <w:rPr>
          <w:sz w:val="13"/>
          <w:szCs w:val="13"/>
        </w:rPr>
      </w:pPr>
    </w:p>
    <w:sectPr w:rsidR="00CE6104" w:rsidRPr="008A166B" w:rsidSect="004F3480">
      <w:type w:val="continuous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E50C" w14:textId="77777777" w:rsidR="00687328" w:rsidRPr="008A166B" w:rsidRDefault="00687328" w:rsidP="00650259">
      <w:pPr>
        <w:spacing w:after="0" w:line="240" w:lineRule="auto"/>
        <w:rPr>
          <w:sz w:val="22"/>
          <w:szCs w:val="22"/>
        </w:rPr>
      </w:pPr>
      <w:r w:rsidRPr="008A166B">
        <w:rPr>
          <w:sz w:val="22"/>
          <w:szCs w:val="22"/>
        </w:rPr>
        <w:separator/>
      </w:r>
    </w:p>
  </w:endnote>
  <w:endnote w:type="continuationSeparator" w:id="0">
    <w:p w14:paraId="62D44ABB" w14:textId="77777777" w:rsidR="00687328" w:rsidRPr="008A166B" w:rsidRDefault="00687328" w:rsidP="00650259">
      <w:pPr>
        <w:spacing w:after="0" w:line="240" w:lineRule="auto"/>
        <w:rPr>
          <w:sz w:val="22"/>
          <w:szCs w:val="22"/>
        </w:rPr>
      </w:pPr>
      <w:r w:rsidRPr="008A166B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6BC07E5-7C84-43A9-87C8-B5CC057280E5}"/>
    <w:embedBold r:id="rId2" w:fontKey="{156ECB8A-1A75-42AC-B842-B525749ABFB8}"/>
    <w:embedBoldItalic r:id="rId3" w:fontKey="{A2982B1D-C5D3-4DE5-AB9A-23DC86EEF26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26BCACCF-EA17-4CE4-80A5-992F592BFEAE}"/>
    <w:embedBold r:id="rId5" w:fontKey="{628C62D6-3B3A-4BFD-A5CE-2F42B9000081}"/>
    <w:embedItalic r:id="rId6" w:fontKey="{97FB8971-36D2-4BEB-995B-56694B46C5A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1000AE0D-C866-4C16-8AD1-DCDD2788AE5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32C752A7-E1F3-4A48-AE91-57AEE51DAC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8BBC" w14:textId="77777777" w:rsidR="007F6150" w:rsidRPr="00BF7F2C" w:rsidRDefault="007F6150" w:rsidP="007F6150">
    <w:pPr>
      <w:jc w:val="both"/>
      <w:rPr>
        <w:sz w:val="15"/>
        <w:szCs w:val="11"/>
      </w:rPr>
    </w:pPr>
    <w:r w:rsidRPr="00BF7F2C">
      <w:rPr>
        <w:sz w:val="15"/>
        <w:szCs w:val="11"/>
      </w:rPr>
      <w:t>Reminder:</w:t>
    </w:r>
  </w:p>
  <w:p w14:paraId="738C5FE5" w14:textId="77777777" w:rsidR="00FF4916" w:rsidRDefault="007F6150" w:rsidP="007F6150">
    <w:pPr>
      <w:jc w:val="both"/>
      <w:rPr>
        <w:sz w:val="15"/>
        <w:szCs w:val="11"/>
      </w:rPr>
    </w:pPr>
    <w:r w:rsidRPr="00BF7F2C">
      <w:rPr>
        <w:sz w:val="15"/>
        <w:szCs w:val="11"/>
      </w:rPr>
      <w:t xml:space="preserve">Candidates </w:t>
    </w:r>
    <w:r w:rsidR="00BF7F2C">
      <w:rPr>
        <w:sz w:val="15"/>
        <w:szCs w:val="11"/>
      </w:rPr>
      <w:t>hired</w:t>
    </w:r>
    <w:r w:rsidR="00127B25" w:rsidRPr="00BF7F2C">
      <w:rPr>
        <w:sz w:val="15"/>
        <w:szCs w:val="11"/>
      </w:rPr>
      <w:t xml:space="preserve"> as</w:t>
    </w:r>
    <w:r w:rsidRPr="00BF7F2C">
      <w:rPr>
        <w:sz w:val="15"/>
        <w:szCs w:val="11"/>
      </w:rPr>
      <w:t xml:space="preserve"> </w:t>
    </w:r>
    <w:r w:rsidR="00127B25" w:rsidRPr="00BF7F2C">
      <w:rPr>
        <w:sz w:val="15"/>
        <w:szCs w:val="11"/>
      </w:rPr>
      <w:t xml:space="preserve">conditional are </w:t>
    </w:r>
    <w:r w:rsidRPr="00BF7F2C">
      <w:rPr>
        <w:sz w:val="15"/>
        <w:szCs w:val="11"/>
      </w:rPr>
      <w:t xml:space="preserve">subject to CMU’s policy on criminal history checks.  </w:t>
    </w:r>
  </w:p>
  <w:p w14:paraId="6B47C1A9" w14:textId="77777777" w:rsidR="008A166B" w:rsidRPr="008A166B" w:rsidRDefault="008A166B" w:rsidP="007F6150">
    <w:pPr>
      <w:jc w:val="both"/>
      <w:rPr>
        <w:sz w:val="11"/>
        <w:szCs w:val="11"/>
      </w:rPr>
    </w:pPr>
    <w:r w:rsidRPr="008A166B">
      <w:rPr>
        <w:sz w:val="12"/>
        <w:szCs w:val="12"/>
      </w:rPr>
      <w:t>1</w:t>
    </w:r>
    <w:r w:rsidR="001E63DF">
      <w:rPr>
        <w:sz w:val="12"/>
        <w:szCs w:val="12"/>
      </w:rPr>
      <w:t>1</w:t>
    </w:r>
    <w:r w:rsidRPr="008A166B">
      <w:rPr>
        <w:sz w:val="12"/>
        <w:szCs w:val="12"/>
      </w:rPr>
      <w:t>/2018</w:t>
    </w:r>
  </w:p>
  <w:p w14:paraId="3ADD58C5" w14:textId="77777777" w:rsidR="006B2C43" w:rsidRPr="008A166B" w:rsidRDefault="006B2C43" w:rsidP="007F6150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F5CD" w14:textId="77777777" w:rsidR="00687328" w:rsidRPr="008A166B" w:rsidRDefault="00687328" w:rsidP="00650259">
      <w:pPr>
        <w:spacing w:after="0" w:line="240" w:lineRule="auto"/>
        <w:rPr>
          <w:sz w:val="22"/>
          <w:szCs w:val="22"/>
        </w:rPr>
      </w:pPr>
      <w:r w:rsidRPr="008A166B">
        <w:rPr>
          <w:sz w:val="22"/>
          <w:szCs w:val="22"/>
        </w:rPr>
        <w:separator/>
      </w:r>
    </w:p>
  </w:footnote>
  <w:footnote w:type="continuationSeparator" w:id="0">
    <w:p w14:paraId="0CD3847B" w14:textId="77777777" w:rsidR="00687328" w:rsidRPr="008A166B" w:rsidRDefault="00687328" w:rsidP="00650259">
      <w:pPr>
        <w:spacing w:after="0" w:line="240" w:lineRule="auto"/>
        <w:rPr>
          <w:sz w:val="22"/>
          <w:szCs w:val="22"/>
        </w:rPr>
      </w:pPr>
      <w:r w:rsidRPr="008A166B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4" w:type="dxa"/>
      <w:shd w:val="clear" w:color="auto" w:fill="731F1C" w:themeFill="accent5"/>
      <w:tblLook w:val="04A0" w:firstRow="1" w:lastRow="0" w:firstColumn="1" w:lastColumn="0" w:noHBand="0" w:noVBand="1"/>
    </w:tblPr>
    <w:tblGrid>
      <w:gridCol w:w="1889"/>
      <w:gridCol w:w="8105"/>
    </w:tblGrid>
    <w:tr w:rsidR="00C77599" w:rsidRPr="008A166B" w14:paraId="41AF823F" w14:textId="77777777" w:rsidTr="00C77599">
      <w:trPr>
        <w:trHeight w:val="1620"/>
      </w:trPr>
      <w:tc>
        <w:tcPr>
          <w:tcW w:w="1889" w:type="dxa"/>
          <w:shd w:val="clear" w:color="auto" w:fill="731F1C" w:themeFill="accent5"/>
          <w:vAlign w:val="center"/>
        </w:tcPr>
        <w:p w14:paraId="573AC266" w14:textId="77777777" w:rsidR="007F6150" w:rsidRPr="008A166B" w:rsidRDefault="007F6150" w:rsidP="00C77599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/>
              <w:sz w:val="35"/>
              <w:szCs w:val="35"/>
            </w:rPr>
          </w:pPr>
        </w:p>
      </w:tc>
      <w:tc>
        <w:tcPr>
          <w:tcW w:w="8105" w:type="dxa"/>
          <w:shd w:val="clear" w:color="auto" w:fill="731F1C" w:themeFill="accent5"/>
          <w:vAlign w:val="center"/>
        </w:tcPr>
        <w:p w14:paraId="0440B6BF" w14:textId="77777777" w:rsidR="007F6150" w:rsidRPr="008A166B" w:rsidRDefault="007F6150" w:rsidP="001E63DF">
          <w:pPr>
            <w:spacing w:after="0"/>
            <w:rPr>
              <w:rFonts w:ascii="Corbel" w:eastAsia="Calibri" w:hAnsi="Corbel" w:cs="Times New Roman"/>
              <w:color w:val="FFFFFF"/>
              <w:sz w:val="44"/>
              <w:szCs w:val="35"/>
            </w:rPr>
          </w:pPr>
          <w:r w:rsidRPr="008A166B">
            <w:rPr>
              <w:rFonts w:ascii="Corbel" w:eastAsia="Calibri" w:hAnsi="Corbel" w:cs="Times New Roman"/>
              <w:b/>
              <w:color w:val="FFFFFF"/>
              <w:sz w:val="44"/>
              <w:szCs w:val="35"/>
            </w:rPr>
            <w:t>Conditional Hire Request Form - Staff</w:t>
          </w:r>
        </w:p>
      </w:tc>
    </w:tr>
  </w:tbl>
  <w:p w14:paraId="052481F5" w14:textId="77777777" w:rsidR="006B2C43" w:rsidRPr="008A166B" w:rsidRDefault="006B2C43" w:rsidP="00731F26">
    <w:pPr>
      <w:pStyle w:val="NoSpacing"/>
      <w:rPr>
        <w:sz w:val="14"/>
        <w:szCs w:val="14"/>
      </w:rPr>
    </w:pPr>
  </w:p>
  <w:p w14:paraId="649A4A06" w14:textId="77777777" w:rsidR="006B2C43" w:rsidRPr="008A166B" w:rsidRDefault="006B2C43" w:rsidP="00160318">
    <w:pPr>
      <w:jc w:val="center"/>
      <w:rPr>
        <w:b/>
        <w:i/>
        <w:color w:val="800000"/>
        <w:sz w:val="19"/>
        <w:szCs w:val="19"/>
      </w:rPr>
    </w:pPr>
    <w:r w:rsidRPr="008A166B">
      <w:rPr>
        <w:b/>
        <w:i/>
        <w:color w:val="800000"/>
        <w:sz w:val="19"/>
        <w:szCs w:val="19"/>
      </w:rPr>
      <w:t>Authorization must be received from the Director of Civil Rights and Institutional Equity and H</w:t>
    </w:r>
    <w:r w:rsidR="00720EB5" w:rsidRPr="008A166B">
      <w:rPr>
        <w:b/>
        <w:i/>
        <w:color w:val="800000"/>
        <w:sz w:val="19"/>
        <w:szCs w:val="19"/>
      </w:rPr>
      <w:t xml:space="preserve">uman </w:t>
    </w:r>
    <w:r w:rsidRPr="008A166B">
      <w:rPr>
        <w:b/>
        <w:i/>
        <w:color w:val="800000"/>
        <w:sz w:val="19"/>
        <w:szCs w:val="19"/>
      </w:rPr>
      <w:t>R</w:t>
    </w:r>
    <w:r w:rsidR="00720EB5" w:rsidRPr="008A166B">
      <w:rPr>
        <w:b/>
        <w:i/>
        <w:color w:val="800000"/>
        <w:sz w:val="19"/>
        <w:szCs w:val="19"/>
      </w:rPr>
      <w:t>esources</w:t>
    </w:r>
    <w:r w:rsidRPr="008A166B">
      <w:rPr>
        <w:b/>
        <w:i/>
        <w:color w:val="800000"/>
        <w:sz w:val="19"/>
        <w:szCs w:val="19"/>
      </w:rPr>
      <w:t xml:space="preserve"> </w:t>
    </w:r>
    <w:r w:rsidRPr="008A166B">
      <w:rPr>
        <w:b/>
        <w:i/>
        <w:color w:val="800000"/>
        <w:sz w:val="19"/>
        <w:szCs w:val="19"/>
        <w:u w:val="single"/>
      </w:rPr>
      <w:t>prior to</w:t>
    </w:r>
    <w:r w:rsidRPr="008A166B">
      <w:rPr>
        <w:b/>
        <w:i/>
        <w:color w:val="800000"/>
        <w:sz w:val="19"/>
        <w:szCs w:val="19"/>
      </w:rPr>
      <w:t xml:space="preserve"> offering the position</w:t>
    </w:r>
    <w:r w:rsidRPr="008A166B">
      <w:rPr>
        <w:b/>
        <w:i/>
        <w:color w:val="800000"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55203043">
    <w:abstractNumId w:val="11"/>
  </w:num>
  <w:num w:numId="2" w16cid:durableId="1756777724">
    <w:abstractNumId w:val="7"/>
  </w:num>
  <w:num w:numId="3" w16cid:durableId="458762627">
    <w:abstractNumId w:val="15"/>
  </w:num>
  <w:num w:numId="4" w16cid:durableId="681051648">
    <w:abstractNumId w:val="12"/>
  </w:num>
  <w:num w:numId="5" w16cid:durableId="2104912400">
    <w:abstractNumId w:val="13"/>
  </w:num>
  <w:num w:numId="6" w16cid:durableId="365183465">
    <w:abstractNumId w:val="19"/>
  </w:num>
  <w:num w:numId="7" w16cid:durableId="422915489">
    <w:abstractNumId w:val="6"/>
  </w:num>
  <w:num w:numId="8" w16cid:durableId="1666014575">
    <w:abstractNumId w:val="10"/>
  </w:num>
  <w:num w:numId="9" w16cid:durableId="1619992398">
    <w:abstractNumId w:val="17"/>
  </w:num>
  <w:num w:numId="10" w16cid:durableId="337585309">
    <w:abstractNumId w:val="1"/>
  </w:num>
  <w:num w:numId="11" w16cid:durableId="185408739">
    <w:abstractNumId w:val="5"/>
  </w:num>
  <w:num w:numId="12" w16cid:durableId="1236814294">
    <w:abstractNumId w:val="0"/>
  </w:num>
  <w:num w:numId="13" w16cid:durableId="1015033059">
    <w:abstractNumId w:val="2"/>
  </w:num>
  <w:num w:numId="14" w16cid:durableId="89088856">
    <w:abstractNumId w:val="9"/>
  </w:num>
  <w:num w:numId="15" w16cid:durableId="517236838">
    <w:abstractNumId w:val="8"/>
  </w:num>
  <w:num w:numId="16" w16cid:durableId="1306159713">
    <w:abstractNumId w:val="16"/>
  </w:num>
  <w:num w:numId="17" w16cid:durableId="332688584">
    <w:abstractNumId w:val="3"/>
  </w:num>
  <w:num w:numId="18" w16cid:durableId="307172167">
    <w:abstractNumId w:val="21"/>
  </w:num>
  <w:num w:numId="19" w16cid:durableId="1155951661">
    <w:abstractNumId w:val="18"/>
  </w:num>
  <w:num w:numId="20" w16cid:durableId="1082993541">
    <w:abstractNumId w:val="14"/>
  </w:num>
  <w:num w:numId="21" w16cid:durableId="418597060">
    <w:abstractNumId w:val="20"/>
  </w:num>
  <w:num w:numId="22" w16cid:durableId="98948048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18"/>
    <w:rsid w:val="00052382"/>
    <w:rsid w:val="0006568A"/>
    <w:rsid w:val="00067302"/>
    <w:rsid w:val="00070D13"/>
    <w:rsid w:val="00076F0F"/>
    <w:rsid w:val="00084253"/>
    <w:rsid w:val="000D1F49"/>
    <w:rsid w:val="00127B25"/>
    <w:rsid w:val="00160318"/>
    <w:rsid w:val="001727CA"/>
    <w:rsid w:val="001C0DBA"/>
    <w:rsid w:val="001C4A3D"/>
    <w:rsid w:val="001E63DF"/>
    <w:rsid w:val="00207A86"/>
    <w:rsid w:val="002462F3"/>
    <w:rsid w:val="00267249"/>
    <w:rsid w:val="002C56E6"/>
    <w:rsid w:val="0030300D"/>
    <w:rsid w:val="00346DE2"/>
    <w:rsid w:val="00361E11"/>
    <w:rsid w:val="003B4744"/>
    <w:rsid w:val="003F0847"/>
    <w:rsid w:val="0040090B"/>
    <w:rsid w:val="00412769"/>
    <w:rsid w:val="004236D4"/>
    <w:rsid w:val="0046302A"/>
    <w:rsid w:val="00487D2D"/>
    <w:rsid w:val="004D5D62"/>
    <w:rsid w:val="004F3480"/>
    <w:rsid w:val="005112D0"/>
    <w:rsid w:val="00577E06"/>
    <w:rsid w:val="005A3BF7"/>
    <w:rsid w:val="005F2035"/>
    <w:rsid w:val="005F7990"/>
    <w:rsid w:val="0061530D"/>
    <w:rsid w:val="0063739C"/>
    <w:rsid w:val="00650259"/>
    <w:rsid w:val="00685321"/>
    <w:rsid w:val="00687328"/>
    <w:rsid w:val="006B2C43"/>
    <w:rsid w:val="006E629B"/>
    <w:rsid w:val="00720EB5"/>
    <w:rsid w:val="00731F26"/>
    <w:rsid w:val="00760D65"/>
    <w:rsid w:val="00770F25"/>
    <w:rsid w:val="00786322"/>
    <w:rsid w:val="007A35A8"/>
    <w:rsid w:val="007B0A85"/>
    <w:rsid w:val="007C5E49"/>
    <w:rsid w:val="007C6A52"/>
    <w:rsid w:val="007D68A2"/>
    <w:rsid w:val="007F6150"/>
    <w:rsid w:val="0082043E"/>
    <w:rsid w:val="0084492D"/>
    <w:rsid w:val="008A166B"/>
    <w:rsid w:val="008E203A"/>
    <w:rsid w:val="0091229C"/>
    <w:rsid w:val="009365A8"/>
    <w:rsid w:val="0093763C"/>
    <w:rsid w:val="00940E73"/>
    <w:rsid w:val="0098597D"/>
    <w:rsid w:val="009F619A"/>
    <w:rsid w:val="009F6DDE"/>
    <w:rsid w:val="00A07415"/>
    <w:rsid w:val="00A370A8"/>
    <w:rsid w:val="00A65D5E"/>
    <w:rsid w:val="00B25CE8"/>
    <w:rsid w:val="00B52CF7"/>
    <w:rsid w:val="00BB4CF3"/>
    <w:rsid w:val="00BD4753"/>
    <w:rsid w:val="00BD5CB1"/>
    <w:rsid w:val="00BE62EE"/>
    <w:rsid w:val="00BF7F2C"/>
    <w:rsid w:val="00C003BA"/>
    <w:rsid w:val="00C01A7B"/>
    <w:rsid w:val="00C46878"/>
    <w:rsid w:val="00C52396"/>
    <w:rsid w:val="00C77599"/>
    <w:rsid w:val="00CB4A51"/>
    <w:rsid w:val="00CD4532"/>
    <w:rsid w:val="00CD47B0"/>
    <w:rsid w:val="00CE6104"/>
    <w:rsid w:val="00CE7918"/>
    <w:rsid w:val="00D16163"/>
    <w:rsid w:val="00D27C15"/>
    <w:rsid w:val="00DA0104"/>
    <w:rsid w:val="00DB3FAD"/>
    <w:rsid w:val="00E61C09"/>
    <w:rsid w:val="00E622DA"/>
    <w:rsid w:val="00E677FE"/>
    <w:rsid w:val="00EB3B58"/>
    <w:rsid w:val="00EB563B"/>
    <w:rsid w:val="00EC7359"/>
    <w:rsid w:val="00EE3054"/>
    <w:rsid w:val="00F00606"/>
    <w:rsid w:val="00F01256"/>
    <w:rsid w:val="00F25EB6"/>
    <w:rsid w:val="00F441E9"/>
    <w:rsid w:val="00F62A1B"/>
    <w:rsid w:val="00FC7475"/>
    <w:rsid w:val="00FE78A0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B93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plsvcs.com?subject=Conditional%20Hire%20Reques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au2kl\AppData\Roaming\Microsoft\Templates\Volunteer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6350" cap="flat" cmpd="sng" algn="ctr">
          <a:solidFill>
            <a:srgbClr val="155078"/>
          </a:solidFill>
          <a:prstDash val="solid"/>
          <a:miter lim="800000"/>
        </a:ln>
        <a:effectLst/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28C537-32D5-4FE0-BAB5-8C7299DF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form.dotx</Template>
  <TotalTime>0</TotalTime>
  <Pages>1</Pages>
  <Words>190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2026-08-20T15:25:00Z</dcterms:created>
  <dcterms:modified xsi:type="dcterms:W3CDTF">2026-08-20T15:25:00Z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